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31B72" w:rsidR="00431B72" w:rsidP="003C5505" w:rsidRDefault="00431B72" w14:paraId="4E2AA0CB" w14:textId="7FC617A0">
      <w:pPr>
        <w:spacing w:line="23" w:lineRule="atLeast"/>
        <w:jc w:val="both"/>
        <w:rPr>
          <w:rFonts w:cs="B Titr"/>
          <w:b/>
          <w:bCs/>
          <w:sz w:val="22"/>
          <w:szCs w:val="22"/>
          <w:rtl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جناب آقای دکتر مسعود حسن زاده ماکوئی، سرپرست محترم کمیته تحقیقات و فناوری دانشجویی دانشگاه</w:t>
      </w:r>
    </w:p>
    <w:p w:rsidRPr="00431B72" w:rsidR="003C5505" w:rsidP="003C5505" w:rsidRDefault="003C5505" w14:paraId="7D0EDA18" w14:textId="41EC7EF8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احسان کرمی، دبیر کل محترم شورای مرکزی و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دانشگاه</w:t>
      </w:r>
    </w:p>
    <w:p w:rsidRPr="00431B72" w:rsidR="003C5505" w:rsidP="003C5505" w:rsidRDefault="003C5505" w14:paraId="3DD1B3D8" w14:textId="47ECD733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جناب آقای امیرمهدی مهد</w:t>
      </w:r>
      <w:r w:rsidRPr="00431B72" w:rsidR="00C85CF4">
        <w:rPr>
          <w:rFonts w:hint="cs" w:cs="B Titr"/>
          <w:b/>
          <w:bCs/>
          <w:sz w:val="22"/>
          <w:szCs w:val="22"/>
          <w:rtl/>
          <w:lang w:bidi="fa-IR"/>
        </w:rPr>
        <w:t>و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ی،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پزشکی</w:t>
      </w:r>
    </w:p>
    <w:p w:rsidRPr="00431B72" w:rsidR="00EA04C1" w:rsidP="00EA04C1" w:rsidRDefault="003C5505" w14:paraId="38BB26DB" w14:textId="3B8B5ED1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</w:t>
      </w:r>
      <w:r w:rsidRPr="00431B72" w:rsidR="00EA04C1">
        <w:rPr>
          <w:rFonts w:hint="cs" w:cs="B Titr"/>
          <w:b/>
          <w:bCs/>
          <w:sz w:val="22"/>
          <w:szCs w:val="22"/>
          <w:rtl/>
          <w:lang w:bidi="fa-IR"/>
        </w:rPr>
        <w:t>علی محمدی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داروسازی</w:t>
      </w:r>
    </w:p>
    <w:p w:rsidRPr="00431B72" w:rsidR="003C5505" w:rsidP="003C5505" w:rsidRDefault="003C5505" w14:paraId="38C87DA6" w14:textId="4FCC597A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سرکار خانم </w:t>
      </w:r>
      <w:r w:rsidRPr="00431B72" w:rsidR="00EA04C1">
        <w:rPr>
          <w:rFonts w:hint="cs" w:cs="B Titr"/>
          <w:b/>
          <w:bCs/>
          <w:sz w:val="22"/>
          <w:szCs w:val="22"/>
          <w:rtl/>
          <w:lang w:bidi="fa-IR"/>
        </w:rPr>
        <w:t>نیلوفر شعبانی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دانشجویی دانشکده بهداشت </w:t>
      </w:r>
    </w:p>
    <w:p w:rsidRPr="00431B72" w:rsidR="003C5505" w:rsidP="003C5505" w:rsidRDefault="003C5505" w14:paraId="7E891FEB" w14:textId="02839B54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سرکار خانم مهدیه نجفی،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پیراپزشکی</w:t>
      </w:r>
    </w:p>
    <w:p w:rsidRPr="00431B72" w:rsidR="003C5505" w:rsidP="003C5505" w:rsidRDefault="003C5505" w14:paraId="6D9A79AC" w14:textId="79333A04">
      <w:pPr>
        <w:spacing w:line="23" w:lineRule="atLeast"/>
        <w:jc w:val="both"/>
        <w:rPr>
          <w:rFonts w:cs="B Titr"/>
          <w:b/>
          <w:bCs/>
          <w:sz w:val="22"/>
          <w:szCs w:val="22"/>
          <w:rtl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</w:t>
      </w:r>
      <w:r w:rsidRPr="00431B72" w:rsidR="00EA04C1">
        <w:rPr>
          <w:rFonts w:hint="cs" w:cs="B Titr"/>
          <w:b/>
          <w:bCs/>
          <w:sz w:val="22"/>
          <w:szCs w:val="22"/>
          <w:rtl/>
          <w:lang w:bidi="fa-IR"/>
        </w:rPr>
        <w:t>مهدی زینتی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دندانپزشکی</w:t>
      </w:r>
    </w:p>
    <w:p w:rsidRPr="00431B72" w:rsidR="003C5505" w:rsidP="003C5505" w:rsidRDefault="003C5505" w14:paraId="5A3AACB3" w14:textId="36276E93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</w:t>
      </w:r>
      <w:r w:rsidRPr="00431B72" w:rsidR="00EA04C1">
        <w:rPr>
          <w:rFonts w:hint="cs" w:cs="B Titr"/>
          <w:b/>
          <w:bCs/>
          <w:sz w:val="22"/>
          <w:szCs w:val="22"/>
          <w:rtl/>
          <w:lang w:bidi="fa-IR"/>
        </w:rPr>
        <w:t>ابوالفضل بهرامی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پرستاری ابهر</w:t>
      </w:r>
    </w:p>
    <w:p w:rsidRPr="00431B72" w:rsidR="00EA04C1" w:rsidP="00EA04C1" w:rsidRDefault="00EA04C1" w14:paraId="1777AF2D" w14:textId="53FD7D9B">
      <w:pPr>
        <w:spacing w:line="23" w:lineRule="atLeast"/>
        <w:jc w:val="both"/>
        <w:rPr>
          <w:rFonts w:cs="B Titr"/>
          <w:b/>
          <w:bCs/>
          <w:sz w:val="22"/>
          <w:szCs w:val="22"/>
          <w:lang w:bidi="fa-IR"/>
        </w:rPr>
      </w:pPr>
      <w:r w:rsidRP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امیرحسین فرهمندی، عضو محترم شورای فناوری کمیته </w:t>
      </w:r>
      <w:r w:rsidRPr="00431B72" w:rsidR="00431B72">
        <w:rPr>
          <w:rFonts w:hint="cs" w:cs="B Titr"/>
          <w:b/>
          <w:bCs/>
          <w:sz w:val="22"/>
          <w:szCs w:val="22"/>
          <w:rtl/>
          <w:lang w:bidi="fa-IR"/>
        </w:rPr>
        <w:t xml:space="preserve">تحقیقات و فناوری </w:t>
      </w:r>
      <w:r w:rsidRPr="00431B72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پرستاری و مامایی</w:t>
      </w:r>
    </w:p>
    <w:p w:rsidRPr="003C5505" w:rsidR="003C5505" w:rsidP="003C5505" w:rsidRDefault="003C5505" w14:paraId="18003A8D" w14:textId="77777777">
      <w:pPr>
        <w:spacing w:line="23" w:lineRule="atLeast"/>
        <w:ind w:firstLine="397"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:rsidRPr="003C5505" w:rsidR="003C5505" w:rsidP="003C5505" w:rsidRDefault="003C5505" w14:paraId="5BD2FFCC" w14:textId="77777777">
      <w:pPr>
        <w:spacing w:line="23" w:lineRule="atLeast"/>
        <w:ind w:firstLine="397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C5505">
        <w:rPr>
          <w:rFonts w:hint="cs" w:cs="B Nazanin"/>
          <w:b/>
          <w:bCs/>
          <w:sz w:val="28"/>
          <w:szCs w:val="28"/>
          <w:rtl/>
          <w:lang w:bidi="fa-IR"/>
        </w:rPr>
        <w:t>باسلام؛</w:t>
      </w:r>
    </w:p>
    <w:p w:rsidRPr="003C5505" w:rsidR="003C5505" w:rsidP="003C5505" w:rsidRDefault="003C5505" w14:paraId="48AC2760" w14:textId="6CC9AC03">
      <w:pPr>
        <w:spacing w:line="23" w:lineRule="atLeast"/>
        <w:ind w:firstLine="397"/>
        <w:jc w:val="both"/>
        <w:rPr>
          <w:rFonts w:cs="B Nazanin"/>
          <w:sz w:val="28"/>
          <w:szCs w:val="28"/>
          <w:rtl/>
          <w:lang w:bidi="fa-IR"/>
        </w:rPr>
      </w:pPr>
      <w:r w:rsidRPr="003C5505">
        <w:rPr>
          <w:rFonts w:hint="cs" w:cs="B Nazanin"/>
          <w:sz w:val="28"/>
          <w:szCs w:val="28"/>
          <w:rtl/>
          <w:lang w:bidi="fa-IR"/>
        </w:rPr>
        <w:t xml:space="preserve">   احتراماً، نظر به تعهد و شایستگی جنابعالی/سرکارعالی، به موجب این ابلاغ به مدت یکسال (140</w:t>
      </w:r>
      <w:r w:rsidR="00EA04C1">
        <w:rPr>
          <w:rFonts w:hint="cs" w:cs="B Nazanin"/>
          <w:sz w:val="28"/>
          <w:szCs w:val="28"/>
          <w:rtl/>
          <w:lang w:bidi="fa-IR"/>
        </w:rPr>
        <w:t>4</w:t>
      </w:r>
      <w:r w:rsidRPr="003C5505">
        <w:rPr>
          <w:rFonts w:hint="cs" w:cs="B Nazanin"/>
          <w:sz w:val="28"/>
          <w:szCs w:val="28"/>
          <w:rtl/>
          <w:lang w:bidi="fa-IR"/>
        </w:rPr>
        <w:t xml:space="preserve">) به عضویت </w:t>
      </w:r>
      <w:r w:rsidRPr="003C5505">
        <w:rPr>
          <w:rFonts w:hint="cs" w:cs="B Nazanin"/>
          <w:b/>
          <w:bCs/>
          <w:sz w:val="28"/>
          <w:szCs w:val="28"/>
          <w:rtl/>
          <w:lang w:bidi="fa-IR"/>
        </w:rPr>
        <w:t>شورای فناوری کمیته تحقیقات و فناوری دانشجویی دانشگاه</w:t>
      </w:r>
      <w:r w:rsidRPr="003C5505">
        <w:rPr>
          <w:rFonts w:hint="cs" w:cs="B Nazanin"/>
          <w:sz w:val="28"/>
          <w:szCs w:val="28"/>
          <w:rtl/>
          <w:lang w:bidi="fa-IR"/>
        </w:rPr>
        <w:t xml:space="preserve"> منصوب می</w:t>
      </w:r>
      <w:r w:rsidRPr="003C5505">
        <w:rPr>
          <w:rFonts w:hint="cs" w:cs="B Nazanin"/>
          <w:sz w:val="28"/>
          <w:szCs w:val="28"/>
          <w:rtl/>
          <w:lang w:bidi="fa-IR"/>
        </w:rPr>
        <w:softHyphen/>
        <w:t>گردید. انتظار می</w:t>
      </w:r>
      <w:r w:rsidRPr="003C5505">
        <w:rPr>
          <w:rFonts w:hint="cs" w:cs="B Nazanin"/>
          <w:sz w:val="28"/>
          <w:szCs w:val="28"/>
          <w:rtl/>
          <w:lang w:bidi="fa-IR"/>
        </w:rPr>
        <w:softHyphen/>
        <w:t>رود با اتکال به خداوند متعال و بهره</w:t>
      </w:r>
      <w:r w:rsidRPr="003C5505">
        <w:rPr>
          <w:rFonts w:hint="cs" w:cs="B Nazanin"/>
          <w:sz w:val="28"/>
          <w:szCs w:val="28"/>
          <w:rtl/>
          <w:lang w:bidi="fa-IR"/>
        </w:rPr>
        <w:softHyphen/>
        <w:t>گیری از کلیه منابع و ایجاد هماهنگی و انسجام مناسب ضمن حضور منظم و مشارکت فعالانه در جلسات کمیته، در ارتقاء کمی و کیفی فعالیت</w:t>
      </w:r>
      <w:r w:rsidRPr="003C5505">
        <w:rPr>
          <w:rFonts w:hint="cs" w:cs="B Nazanin"/>
          <w:sz w:val="28"/>
          <w:szCs w:val="28"/>
          <w:rtl/>
          <w:lang w:bidi="fa-IR"/>
        </w:rPr>
        <w:softHyphen/>
        <w:t>های تحقیقاتی و فناوری دانشجویی به طور موثر ایفای نقش نمایید. از درگاه ایزد منان توفیق روز افزون شما را در جهت رشد و شکوفایی دانشگاه مسئلت دارم.</w:t>
      </w:r>
    </w:p>
    <w:p w:rsidRPr="00BB3319" w:rsidR="009C4877" w:rsidP="00A75BF2" w:rsidRDefault="009C4877" w14:paraId="4E23C6CF" w14:textId="4A7F9353">
      <w:pPr>
        <w:spacing w:line="23" w:lineRule="atLeast"/>
        <w:ind w:firstLine="397"/>
        <w:jc w:val="both"/>
        <w:rPr>
          <w:rFonts w:cs="B Nazanin"/>
          <w:sz w:val="26"/>
          <w:szCs w:val="26"/>
          <w:rtl/>
          <w:lang w:bidi="fa-IR"/>
        </w:rPr>
      </w:pPr>
    </w:p>
    <w:p w:rsidRPr="00BB3319" w:rsidR="007F420A" w:rsidP="00A75BF2" w:rsidRDefault="007F420A" w14:paraId="2E50CBB5" w14:textId="1204F59B">
      <w:pPr>
        <w:spacing w:line="23" w:lineRule="atLeast"/>
        <w:ind w:firstLine="397"/>
        <w:jc w:val="both"/>
        <w:rPr>
          <w:rFonts w:cs="B Nazanin"/>
          <w:sz w:val="26"/>
          <w:szCs w:val="26"/>
          <w:rtl/>
          <w:lang w:bidi="fa-IR"/>
        </w:rPr>
      </w:pPr>
    </w:p>
    <w:p w:rsidRPr="00BB3319" w:rsidR="007F420A" w:rsidP="00A75BF2" w:rsidRDefault="007F420A" w14:paraId="5EA2DFC3" w14:textId="6AC4F946">
      <w:pPr>
        <w:spacing w:line="23" w:lineRule="atLeast"/>
        <w:ind w:firstLine="397"/>
        <w:jc w:val="both"/>
        <w:rPr>
          <w:rFonts w:cs="B Nazanin"/>
          <w:sz w:val="26"/>
          <w:szCs w:val="26"/>
          <w:rtl/>
          <w:lang w:bidi="fa-IR"/>
        </w:rPr>
      </w:pPr>
    </w:p>
    <w:p w:rsidRPr="00BB3319" w:rsidR="003044CD" w:rsidP="00A75BF2" w:rsidRDefault="00EA04C1" w14:paraId="3019D448" w14:textId="3646B737">
      <w:pPr>
        <w:spacing w:line="23" w:lineRule="atLeast"/>
        <w:ind w:firstLine="397"/>
        <w:jc w:val="both"/>
        <w:rPr>
          <w:rFonts w:cs="B Nazanin"/>
          <w:sz w:val="26"/>
          <w:szCs w:val="26"/>
          <w:lang w:bidi="fa-IR"/>
        </w:rPr>
      </w:pPr>
      <w:bookmarkStart w:name="_GoBack" w:id="0"/>
      <w:r>
        <w:rPr>
          <w:noProof/>
        </w:rPr>
      </w:r>
      <w:bookmarkEnd w:id="0"/>
      <w:r w:rsidRPr="00BB3319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editId="4EBC070C" wp14:anchorId="4ECABD6A">
                <wp:simplePos x="0" y="0"/>
                <wp:positionH relativeFrom="column">
                  <wp:posOffset>-148590</wp:posOffset>
                </wp:positionH>
                <wp:positionV relativeFrom="margin">
                  <wp:posOffset>4866640</wp:posOffset>
                </wp:positionV>
                <wp:extent cx="2314575" cy="97155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505" w:rsidP="009C4877" w:rsidRDefault="003C5505" w14:paraId="039DFA10" w14:textId="32CB4720">
                            <w:pPr>
                              <w:jc w:val="center"/>
                              <w:rPr>
                                <w:rFonts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bookmarkStart w:name="Sig" w:id="1"/>
                            <w:r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با سپاس </w:t>
                            </w:r>
                          </w:p>
                          <w:p w:rsidR="00D17455" w:rsidP="009C4877" w:rsidRDefault="00D17455" w14:paraId="526DC980" w14:textId="5B9BD09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131A12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>دکتر مهرداد حمیدی</w:t>
                            </w:r>
                            <w:r w:rsidRPr="00131A12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cr/>
                              <w:t>معاون تحقیقات و فناوری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style="position:absolute;left:0;text-align:left;margin-left:-11.7pt;margin-top:383.2pt;width:182.25pt;height:76.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" w14:anchorId="4ECABD6A">
                <v:textbox inset="0,0,0,0">
                  <w:txbxContent>
                    <w:p w:rsidR="003C5505" w:rsidP="009C4877" w:rsidRDefault="003C5505" w14:paraId="039DFA10" w14:textId="32CB4720">
                      <w:pPr>
                        <w:jc w:val="center"/>
                        <w:rPr>
                          <w:rFonts w:ascii="Calibri" w:hAnsi="Calibri" w:cs="B Titr"/>
                          <w:b/>
                          <w:bCs/>
                          <w:rtl/>
                          <w:lang w:bidi="fa-IR"/>
                        </w:rPr>
                      </w:pPr>
                      <w:bookmarkStart w:name="Sig" w:id="1"/>
                      <w:r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 xml:space="preserve">با سپاس </w:t>
                      </w:r>
                    </w:p>
                    <w:p w:rsidR="00D17455" w:rsidP="009C4877" w:rsidRDefault="00D17455" w14:paraId="526DC980" w14:textId="5B9BD096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131A12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>دکتر مهرداد حمیدی</w:t>
                      </w:r>
                      <w:r w:rsidRPr="00131A12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cr/>
                        <w:t>معاون تحقیقات و فناوری</w:t>
                      </w:r>
                      <w:bookmarkEnd w:id="1"/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Pr="00BB3319" w:rsidR="003044CD" w:rsidSect="00944F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0" w:right="1134" w:bottom="3119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61603" w14:textId="77777777" w:rsidR="002A2775" w:rsidRDefault="002A2775">
      <w:r>
        <w:separator/>
      </w:r>
    </w:p>
  </w:endnote>
  <w:endnote w:type="continuationSeparator" w:id="0">
    <w:p w14:paraId="211EC7B9" w14:textId="77777777" w:rsidR="002A2775" w:rsidRDefault="002A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ED2" w:rsidRDefault="00A54ED2" w14:paraId="693AB35D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ED2" w:rsidRDefault="00A54ED2" w14:paraId="724940E5" w14:textId="77777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ED2" w:rsidRDefault="00A54ED2" w14:paraId="04853F6F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4F96B" w14:textId="77777777" w:rsidR="002A2775" w:rsidRDefault="002A2775">
      <w:r>
        <w:separator/>
      </w:r>
    </w:p>
  </w:footnote>
  <w:footnote w:type="continuationSeparator" w:id="0">
    <w:p w14:paraId="38955055" w14:textId="77777777" w:rsidR="002A2775" w:rsidRDefault="002A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ED2" w:rsidRDefault="00A54ED2" w14:paraId="673B7646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30F" w:rsidP="009D6CEA" w:rsidRDefault="007B3781" w14:paraId="6D88C046" w14:textId="2C0FA0B1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editId="62D758BF" wp14:anchorId="6E5110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053" cy="10713599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53" cy="1071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2F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49E8C1DC" wp14:anchorId="729FBCFC">
              <wp:simplePos x="0" y="0"/>
              <wp:positionH relativeFrom="column">
                <wp:posOffset>-681990</wp:posOffset>
              </wp:positionH>
              <wp:positionV relativeFrom="paragraph">
                <wp:posOffset>26035</wp:posOffset>
              </wp:positionV>
              <wp:extent cx="1375410" cy="215900"/>
              <wp:effectExtent l="0" t="0" r="15240" b="1270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346828" w:rsidP="009D6CEA" w:rsidRDefault="00E54EC1" w14:paraId="2452F26F" w14:textId="77777777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bookmarkStart w:name="time" w:id="2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13:06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2"/>
                          <w:r w:rsidRPr="00447DBE" w:rsidR="00DD7911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447DBE" w:rsidR="008715FB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Pr="00447DBE" w:rsidR="00A82E4E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bookmarkStart w:name="date" w:id="3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12/09/1404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3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729FBCFC">
              <v:stroke joinstyle="miter"/>
              <v:path gradientshapeok="t" o:connecttype="rect"/>
            </v:shapetype>
            <v:shape id="Text Box 1" style="position:absolute;left:0;text-align:left;margin-left:-53.7pt;margin-top:2.05pt;width:108.3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">
              <v:textbox inset="0,0,0,0">
                <w:txbxContent>
                  <w:p w:rsidRPr="00447DBE" w:rsidR="00346828" w:rsidP="009D6CEA" w:rsidRDefault="00E54EC1" w14:paraId="2452F26F" w14:textId="77777777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</w:pPr>
                    <w:bookmarkStart w:name="time" w:id="4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13:06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4"/>
                    <w:r w:rsidRPr="00447DBE" w:rsidR="00DD7911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447DBE" w:rsidR="008715FB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Pr="00447DBE" w:rsidR="00A82E4E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bookmarkStart w:name="date" w:id="5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12/09/1404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5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0702BE58" wp14:anchorId="3239BEBF">
              <wp:simplePos x="0" y="0"/>
              <wp:positionH relativeFrom="column">
                <wp:posOffset>-205740</wp:posOffset>
              </wp:positionH>
              <wp:positionV relativeFrom="paragraph">
                <wp:posOffset>307340</wp:posOffset>
              </wp:positionV>
              <wp:extent cx="899795" cy="215900"/>
              <wp:effectExtent l="0" t="0" r="14605" b="1270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611CBD" w:rsidP="009D6CEA" w:rsidRDefault="00E54EC1" w14:paraId="2143B5BD" w14:textId="384BDF7B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bookmarkStart w:name="num" w:id="4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2678/25/19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4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" style="position:absolute;left:0;text-align:left;margin-left:-16.2pt;margin-top:24.2pt;width:70.8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" w14:anchorId="3239BEBF">
              <v:textbox inset="0,0,0,0">
                <w:txbxContent>
                  <w:p w:rsidRPr="00447DBE" w:rsidR="00611CBD" w:rsidP="009D6CEA" w:rsidRDefault="00E54EC1" w14:paraId="2143B5BD" w14:textId="384BDF7B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</w:pPr>
                    <w:bookmarkStart w:name="num" w:id="7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2678/25/19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7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44518908" wp14:anchorId="71404231">
              <wp:simplePos x="0" y="0"/>
              <wp:positionH relativeFrom="column">
                <wp:posOffset>-202565</wp:posOffset>
              </wp:positionH>
              <wp:positionV relativeFrom="paragraph">
                <wp:posOffset>861060</wp:posOffset>
              </wp:positionV>
              <wp:extent cx="899795" cy="215900"/>
              <wp:effectExtent l="0" t="0" r="14605" b="1270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611CBD" w:rsidP="009D6CEA" w:rsidRDefault="003D7C78" w14:paraId="38C9574E" w14:textId="045144F0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bookmarkStart w:name="attach" w:id="5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ندارد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/>
                          </w:r>
                          <w:bookmarkEnd w:id="5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30" style="position:absolute;left:0;text-align:left;margin-left:-15.95pt;margin-top:67.8pt;width:70.8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" w14:anchorId="71404231">
              <v:textbox inset="0,0,0,0">
                <w:txbxContent>
                  <w:p w:rsidRPr="00447DBE" w:rsidR="00611CBD" w:rsidP="009D6CEA" w:rsidRDefault="003D7C78" w14:paraId="38C9574E" w14:textId="045144F0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bookmarkStart w:name="attach" w:id="9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ندارد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/>
                    </w:r>
                    <w:bookmarkEnd w:id="9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6E94811D" wp14:anchorId="1FB6AF75">
              <wp:simplePos x="0" y="0"/>
              <wp:positionH relativeFrom="column">
                <wp:posOffset>-205105</wp:posOffset>
              </wp:positionH>
              <wp:positionV relativeFrom="paragraph">
                <wp:posOffset>575945</wp:posOffset>
              </wp:positionV>
              <wp:extent cx="899795" cy="215900"/>
              <wp:effectExtent l="0" t="0" r="14605" b="1270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E36645" w:rsidP="00E36645" w:rsidRDefault="003D7C78" w14:paraId="75F4D15A" w14:textId="7732112F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bookmarkStart w:name="olaviat" w:id="6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عادی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/>
                          </w:r>
                          <w:bookmarkEnd w:id="6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31" style="position:absolute;left:0;text-align:left;margin-left:-16.15pt;margin-top:45.35pt;width:70.8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" w14:anchorId="1FB6AF75">
              <v:textbox inset="0,0,0,0">
                <w:txbxContent>
                  <w:p w:rsidRPr="00447DBE" w:rsidR="00E36645" w:rsidP="00E36645" w:rsidRDefault="003D7C78" w14:paraId="75F4D15A" w14:textId="7732112F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bookmarkStart w:name="olaviat" w:id="11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عادی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/>
                    </w:r>
                    <w:bookmarkEnd w:id="11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ED2" w:rsidRDefault="00A54ED2" w14:paraId="0F0A78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F8"/>
    <w:rsid w:val="000014D3"/>
    <w:rsid w:val="00001EAB"/>
    <w:rsid w:val="000158F2"/>
    <w:rsid w:val="00015F6C"/>
    <w:rsid w:val="00024B5C"/>
    <w:rsid w:val="000303DB"/>
    <w:rsid w:val="000322F4"/>
    <w:rsid w:val="0003379A"/>
    <w:rsid w:val="00050C6A"/>
    <w:rsid w:val="00060320"/>
    <w:rsid w:val="00072103"/>
    <w:rsid w:val="0007482A"/>
    <w:rsid w:val="000820D6"/>
    <w:rsid w:val="00090662"/>
    <w:rsid w:val="00091003"/>
    <w:rsid w:val="00092309"/>
    <w:rsid w:val="00097A81"/>
    <w:rsid w:val="000A3718"/>
    <w:rsid w:val="000F6701"/>
    <w:rsid w:val="00101E4E"/>
    <w:rsid w:val="0010771E"/>
    <w:rsid w:val="00113C92"/>
    <w:rsid w:val="00116B0C"/>
    <w:rsid w:val="00116D07"/>
    <w:rsid w:val="00131A12"/>
    <w:rsid w:val="00134197"/>
    <w:rsid w:val="001356AB"/>
    <w:rsid w:val="0015378A"/>
    <w:rsid w:val="001624B8"/>
    <w:rsid w:val="0016373A"/>
    <w:rsid w:val="00163FDF"/>
    <w:rsid w:val="001655E5"/>
    <w:rsid w:val="00171983"/>
    <w:rsid w:val="001779F4"/>
    <w:rsid w:val="0019093C"/>
    <w:rsid w:val="00194391"/>
    <w:rsid w:val="001A5F41"/>
    <w:rsid w:val="001A61A3"/>
    <w:rsid w:val="001A6BF4"/>
    <w:rsid w:val="001B40A0"/>
    <w:rsid w:val="001B67CC"/>
    <w:rsid w:val="00200C74"/>
    <w:rsid w:val="002112D8"/>
    <w:rsid w:val="00211B82"/>
    <w:rsid w:val="00211EDA"/>
    <w:rsid w:val="002148CB"/>
    <w:rsid w:val="002171C2"/>
    <w:rsid w:val="00220B80"/>
    <w:rsid w:val="0022392A"/>
    <w:rsid w:val="00226929"/>
    <w:rsid w:val="00231BA0"/>
    <w:rsid w:val="00232105"/>
    <w:rsid w:val="0023521C"/>
    <w:rsid w:val="0024568E"/>
    <w:rsid w:val="00263564"/>
    <w:rsid w:val="00264F75"/>
    <w:rsid w:val="002704DE"/>
    <w:rsid w:val="00283AB7"/>
    <w:rsid w:val="00295497"/>
    <w:rsid w:val="00295670"/>
    <w:rsid w:val="00295FEA"/>
    <w:rsid w:val="002A2775"/>
    <w:rsid w:val="002A6720"/>
    <w:rsid w:val="002B1FFC"/>
    <w:rsid w:val="002B70D4"/>
    <w:rsid w:val="002D1984"/>
    <w:rsid w:val="002D372E"/>
    <w:rsid w:val="002D6596"/>
    <w:rsid w:val="002F64E9"/>
    <w:rsid w:val="003044CD"/>
    <w:rsid w:val="003153D8"/>
    <w:rsid w:val="00323FCC"/>
    <w:rsid w:val="0032518F"/>
    <w:rsid w:val="003278E1"/>
    <w:rsid w:val="00332A6F"/>
    <w:rsid w:val="00344F7B"/>
    <w:rsid w:val="00346828"/>
    <w:rsid w:val="00346C7C"/>
    <w:rsid w:val="00350ED7"/>
    <w:rsid w:val="0036472E"/>
    <w:rsid w:val="00372D83"/>
    <w:rsid w:val="0039066B"/>
    <w:rsid w:val="00392101"/>
    <w:rsid w:val="003A110B"/>
    <w:rsid w:val="003A46B3"/>
    <w:rsid w:val="003C5505"/>
    <w:rsid w:val="003C6915"/>
    <w:rsid w:val="003D6C52"/>
    <w:rsid w:val="003D7C78"/>
    <w:rsid w:val="003E6101"/>
    <w:rsid w:val="003F0D02"/>
    <w:rsid w:val="003F47DF"/>
    <w:rsid w:val="00400099"/>
    <w:rsid w:val="0040064E"/>
    <w:rsid w:val="00431B72"/>
    <w:rsid w:val="00434C13"/>
    <w:rsid w:val="0044077A"/>
    <w:rsid w:val="00445D75"/>
    <w:rsid w:val="00447DBE"/>
    <w:rsid w:val="00455228"/>
    <w:rsid w:val="00463E00"/>
    <w:rsid w:val="0046516E"/>
    <w:rsid w:val="00470AD5"/>
    <w:rsid w:val="00480491"/>
    <w:rsid w:val="004826EF"/>
    <w:rsid w:val="004874DD"/>
    <w:rsid w:val="004C3728"/>
    <w:rsid w:val="004D6D90"/>
    <w:rsid w:val="004F4FA6"/>
    <w:rsid w:val="005033CD"/>
    <w:rsid w:val="00506F0F"/>
    <w:rsid w:val="005144CA"/>
    <w:rsid w:val="00514E1A"/>
    <w:rsid w:val="00527E47"/>
    <w:rsid w:val="00566AB8"/>
    <w:rsid w:val="005706B5"/>
    <w:rsid w:val="00576514"/>
    <w:rsid w:val="00584E11"/>
    <w:rsid w:val="00592F7F"/>
    <w:rsid w:val="00594BC1"/>
    <w:rsid w:val="005969DF"/>
    <w:rsid w:val="005B2BF9"/>
    <w:rsid w:val="005C08ED"/>
    <w:rsid w:val="005D094F"/>
    <w:rsid w:val="005D74DC"/>
    <w:rsid w:val="005E186B"/>
    <w:rsid w:val="005E6CEC"/>
    <w:rsid w:val="005E7587"/>
    <w:rsid w:val="005F4378"/>
    <w:rsid w:val="005F56B4"/>
    <w:rsid w:val="00611CBD"/>
    <w:rsid w:val="00613693"/>
    <w:rsid w:val="006149BC"/>
    <w:rsid w:val="006168DB"/>
    <w:rsid w:val="00625009"/>
    <w:rsid w:val="00627A70"/>
    <w:rsid w:val="00650A1F"/>
    <w:rsid w:val="00652F85"/>
    <w:rsid w:val="00654D31"/>
    <w:rsid w:val="006654FF"/>
    <w:rsid w:val="006704AD"/>
    <w:rsid w:val="00673376"/>
    <w:rsid w:val="006876C4"/>
    <w:rsid w:val="0069193A"/>
    <w:rsid w:val="0069286A"/>
    <w:rsid w:val="006957B5"/>
    <w:rsid w:val="006B17F1"/>
    <w:rsid w:val="006C2CB4"/>
    <w:rsid w:val="006C6E6B"/>
    <w:rsid w:val="006D410A"/>
    <w:rsid w:val="006D5EEB"/>
    <w:rsid w:val="006D6380"/>
    <w:rsid w:val="006E307D"/>
    <w:rsid w:val="006E7001"/>
    <w:rsid w:val="006F066D"/>
    <w:rsid w:val="006F5B14"/>
    <w:rsid w:val="0070006F"/>
    <w:rsid w:val="00707290"/>
    <w:rsid w:val="00714ED2"/>
    <w:rsid w:val="00724848"/>
    <w:rsid w:val="00726B6F"/>
    <w:rsid w:val="00740DBE"/>
    <w:rsid w:val="007466A0"/>
    <w:rsid w:val="00747087"/>
    <w:rsid w:val="0075073C"/>
    <w:rsid w:val="00753FED"/>
    <w:rsid w:val="00763E6A"/>
    <w:rsid w:val="00772637"/>
    <w:rsid w:val="00773A77"/>
    <w:rsid w:val="007748BD"/>
    <w:rsid w:val="007863EF"/>
    <w:rsid w:val="0078702A"/>
    <w:rsid w:val="007A41A1"/>
    <w:rsid w:val="007A4C4D"/>
    <w:rsid w:val="007B3781"/>
    <w:rsid w:val="007B6B64"/>
    <w:rsid w:val="007C51F0"/>
    <w:rsid w:val="007D5F28"/>
    <w:rsid w:val="007F420A"/>
    <w:rsid w:val="007F5D07"/>
    <w:rsid w:val="007F738B"/>
    <w:rsid w:val="0080405E"/>
    <w:rsid w:val="00804F1E"/>
    <w:rsid w:val="008065E9"/>
    <w:rsid w:val="00806A26"/>
    <w:rsid w:val="00812785"/>
    <w:rsid w:val="00813E98"/>
    <w:rsid w:val="0082423E"/>
    <w:rsid w:val="00825388"/>
    <w:rsid w:val="00827636"/>
    <w:rsid w:val="00831D0C"/>
    <w:rsid w:val="00831E63"/>
    <w:rsid w:val="00835EE1"/>
    <w:rsid w:val="008375E6"/>
    <w:rsid w:val="00844052"/>
    <w:rsid w:val="008576D8"/>
    <w:rsid w:val="008623AB"/>
    <w:rsid w:val="008715FB"/>
    <w:rsid w:val="008727D3"/>
    <w:rsid w:val="00872C83"/>
    <w:rsid w:val="008A6C56"/>
    <w:rsid w:val="008B5BEA"/>
    <w:rsid w:val="008C050B"/>
    <w:rsid w:val="008C0F98"/>
    <w:rsid w:val="008C3A5B"/>
    <w:rsid w:val="008E72FF"/>
    <w:rsid w:val="008F4FDA"/>
    <w:rsid w:val="008F7FF0"/>
    <w:rsid w:val="00911AE9"/>
    <w:rsid w:val="00914181"/>
    <w:rsid w:val="00915364"/>
    <w:rsid w:val="00917583"/>
    <w:rsid w:val="0093099D"/>
    <w:rsid w:val="00933E18"/>
    <w:rsid w:val="009416FC"/>
    <w:rsid w:val="0094339B"/>
    <w:rsid w:val="00944C65"/>
    <w:rsid w:val="00944CAB"/>
    <w:rsid w:val="00944FDA"/>
    <w:rsid w:val="00946C6C"/>
    <w:rsid w:val="00967EED"/>
    <w:rsid w:val="00970666"/>
    <w:rsid w:val="00971A50"/>
    <w:rsid w:val="00971EB1"/>
    <w:rsid w:val="009A4CF8"/>
    <w:rsid w:val="009B0A60"/>
    <w:rsid w:val="009B3443"/>
    <w:rsid w:val="009B5995"/>
    <w:rsid w:val="009C1DF0"/>
    <w:rsid w:val="009C310A"/>
    <w:rsid w:val="009C3B50"/>
    <w:rsid w:val="009C4877"/>
    <w:rsid w:val="009C4B42"/>
    <w:rsid w:val="009C5720"/>
    <w:rsid w:val="009C6D06"/>
    <w:rsid w:val="009D196D"/>
    <w:rsid w:val="009D4F0C"/>
    <w:rsid w:val="009D6CEA"/>
    <w:rsid w:val="009E4085"/>
    <w:rsid w:val="009E62E5"/>
    <w:rsid w:val="009F23F9"/>
    <w:rsid w:val="00A05FDB"/>
    <w:rsid w:val="00A10E82"/>
    <w:rsid w:val="00A17470"/>
    <w:rsid w:val="00A22D04"/>
    <w:rsid w:val="00A3168E"/>
    <w:rsid w:val="00A31A13"/>
    <w:rsid w:val="00A31EE6"/>
    <w:rsid w:val="00A40620"/>
    <w:rsid w:val="00A54ED2"/>
    <w:rsid w:val="00A61D51"/>
    <w:rsid w:val="00A743D6"/>
    <w:rsid w:val="00A75BF2"/>
    <w:rsid w:val="00A76A96"/>
    <w:rsid w:val="00A77DC9"/>
    <w:rsid w:val="00A82E4E"/>
    <w:rsid w:val="00A865C0"/>
    <w:rsid w:val="00AA6072"/>
    <w:rsid w:val="00AB20DF"/>
    <w:rsid w:val="00AB7468"/>
    <w:rsid w:val="00AB75E5"/>
    <w:rsid w:val="00AC11A9"/>
    <w:rsid w:val="00AC5D03"/>
    <w:rsid w:val="00AC726A"/>
    <w:rsid w:val="00AD1DBE"/>
    <w:rsid w:val="00AD3D2A"/>
    <w:rsid w:val="00AF070D"/>
    <w:rsid w:val="00AF08E7"/>
    <w:rsid w:val="00AF1104"/>
    <w:rsid w:val="00AF2A3C"/>
    <w:rsid w:val="00B04643"/>
    <w:rsid w:val="00B04DB6"/>
    <w:rsid w:val="00B05606"/>
    <w:rsid w:val="00B05D4C"/>
    <w:rsid w:val="00B2775D"/>
    <w:rsid w:val="00B30CC1"/>
    <w:rsid w:val="00B30FC7"/>
    <w:rsid w:val="00B35369"/>
    <w:rsid w:val="00B52C77"/>
    <w:rsid w:val="00B560FF"/>
    <w:rsid w:val="00B651F0"/>
    <w:rsid w:val="00B65807"/>
    <w:rsid w:val="00B75756"/>
    <w:rsid w:val="00B850DE"/>
    <w:rsid w:val="00B97820"/>
    <w:rsid w:val="00BA320C"/>
    <w:rsid w:val="00BA3DFD"/>
    <w:rsid w:val="00BB17EA"/>
    <w:rsid w:val="00BB3319"/>
    <w:rsid w:val="00BB6311"/>
    <w:rsid w:val="00BD0B58"/>
    <w:rsid w:val="00BD75E8"/>
    <w:rsid w:val="00BE089F"/>
    <w:rsid w:val="00BF00DC"/>
    <w:rsid w:val="00BF2867"/>
    <w:rsid w:val="00BF48A6"/>
    <w:rsid w:val="00BF780F"/>
    <w:rsid w:val="00C00141"/>
    <w:rsid w:val="00C1642D"/>
    <w:rsid w:val="00C21442"/>
    <w:rsid w:val="00C23071"/>
    <w:rsid w:val="00C27E2A"/>
    <w:rsid w:val="00C331D8"/>
    <w:rsid w:val="00C33F95"/>
    <w:rsid w:val="00C35EAC"/>
    <w:rsid w:val="00C41AC6"/>
    <w:rsid w:val="00C53F1F"/>
    <w:rsid w:val="00C61F59"/>
    <w:rsid w:val="00C67E72"/>
    <w:rsid w:val="00C71419"/>
    <w:rsid w:val="00C85CF4"/>
    <w:rsid w:val="00C947C7"/>
    <w:rsid w:val="00CB34AC"/>
    <w:rsid w:val="00CB3DD3"/>
    <w:rsid w:val="00CB639D"/>
    <w:rsid w:val="00CC0AF6"/>
    <w:rsid w:val="00CC608A"/>
    <w:rsid w:val="00CC646F"/>
    <w:rsid w:val="00CE5E1C"/>
    <w:rsid w:val="00CF242F"/>
    <w:rsid w:val="00CF70A0"/>
    <w:rsid w:val="00D13CE5"/>
    <w:rsid w:val="00D17455"/>
    <w:rsid w:val="00D179E7"/>
    <w:rsid w:val="00D254E2"/>
    <w:rsid w:val="00D27238"/>
    <w:rsid w:val="00D42D09"/>
    <w:rsid w:val="00D44773"/>
    <w:rsid w:val="00D57C80"/>
    <w:rsid w:val="00D71843"/>
    <w:rsid w:val="00D7574F"/>
    <w:rsid w:val="00D80E0A"/>
    <w:rsid w:val="00D82DF3"/>
    <w:rsid w:val="00D85DE9"/>
    <w:rsid w:val="00D90FE3"/>
    <w:rsid w:val="00DA12F0"/>
    <w:rsid w:val="00DA6CD0"/>
    <w:rsid w:val="00DB6E1A"/>
    <w:rsid w:val="00DB774C"/>
    <w:rsid w:val="00DD35D4"/>
    <w:rsid w:val="00DD59D2"/>
    <w:rsid w:val="00DD7911"/>
    <w:rsid w:val="00DE256E"/>
    <w:rsid w:val="00DF367D"/>
    <w:rsid w:val="00E0447F"/>
    <w:rsid w:val="00E04FAC"/>
    <w:rsid w:val="00E15AFD"/>
    <w:rsid w:val="00E2071D"/>
    <w:rsid w:val="00E2703B"/>
    <w:rsid w:val="00E2793A"/>
    <w:rsid w:val="00E27A44"/>
    <w:rsid w:val="00E331B1"/>
    <w:rsid w:val="00E33207"/>
    <w:rsid w:val="00E36645"/>
    <w:rsid w:val="00E51035"/>
    <w:rsid w:val="00E54EC1"/>
    <w:rsid w:val="00E54F79"/>
    <w:rsid w:val="00E74CB6"/>
    <w:rsid w:val="00E84F7E"/>
    <w:rsid w:val="00E869F6"/>
    <w:rsid w:val="00E87804"/>
    <w:rsid w:val="00E90873"/>
    <w:rsid w:val="00E92667"/>
    <w:rsid w:val="00EA04C1"/>
    <w:rsid w:val="00EB3132"/>
    <w:rsid w:val="00EB66C2"/>
    <w:rsid w:val="00EB6BDE"/>
    <w:rsid w:val="00ED01A8"/>
    <w:rsid w:val="00ED66B8"/>
    <w:rsid w:val="00EE1279"/>
    <w:rsid w:val="00EE37B6"/>
    <w:rsid w:val="00EF4F09"/>
    <w:rsid w:val="00EF730F"/>
    <w:rsid w:val="00F0584C"/>
    <w:rsid w:val="00F05F5C"/>
    <w:rsid w:val="00F073A0"/>
    <w:rsid w:val="00F2437C"/>
    <w:rsid w:val="00F30850"/>
    <w:rsid w:val="00F34D8C"/>
    <w:rsid w:val="00F435CD"/>
    <w:rsid w:val="00F446C7"/>
    <w:rsid w:val="00F52150"/>
    <w:rsid w:val="00F552E2"/>
    <w:rsid w:val="00F63DCF"/>
    <w:rsid w:val="00F7496F"/>
    <w:rsid w:val="00F87A78"/>
    <w:rsid w:val="00F9267A"/>
    <w:rsid w:val="00F9700C"/>
    <w:rsid w:val="00FA30CD"/>
    <w:rsid w:val="00FA3917"/>
    <w:rsid w:val="00FB63E5"/>
    <w:rsid w:val="00FB7D33"/>
    <w:rsid w:val="00FC5FE4"/>
    <w:rsid w:val="00FE71EE"/>
    <w:rsid w:val="00FF3E9D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4F5FB1C"/>
  <w15:docId w15:val="{CF30FDE6-8014-46A3-A172-84036D4E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4E1A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514E1A"/>
    <w:pPr>
      <w:tabs>
        <w:tab w:val="center" w:pos="4153"/>
        <w:tab w:val="right" w:pos="8306"/>
      </w:tabs>
    </w:pPr>
    <w:rPr>
      <w:lang w:val="x-none" w:eastAsia="x-none" w:bidi="fa-IR"/>
    </w:rPr>
  </w:style>
  <w:style w:type="paragraph" w:styleId="BalloonText">
    <w:name w:val="Balloon Text"/>
    <w:basedOn w:val="Normal"/>
    <w:link w:val="BalloonTextChar"/>
    <w:rsid w:val="003C6915"/>
    <w:rPr>
      <w:rFonts w:ascii="Tahoma" w:hAnsi="Tahoma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rsid w:val="003C691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813E9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714ED2"/>
    <w:rPr>
      <w:sz w:val="24"/>
      <w:szCs w:val="24"/>
      <w:lang w:bidi="ar-SA"/>
    </w:rPr>
  </w:style>
  <w:style w:type="character" w:styleId="Hyperlink">
    <w:name w:val="Hyperlink"/>
    <w:basedOn w:val="DefaultParagraphFont"/>
    <w:rsid w:val="003F47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4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A4riasat-9311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9117-58B7-4B2C-9240-669F989A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A4riasat-931112</Template>
  <TotalTime>16</TotalTime>
  <Pages>1</Pages>
  <Words>228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Baghrei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مهدی خسروی</cp:lastModifiedBy>
  <cp:revision>13</cp:revision>
  <dcterms:created xsi:type="dcterms:W3CDTF">2024-12-19T08:27:00Z</dcterms:created>
  <dcterms:modified xsi:type="dcterms:W3CDTF">2025-12-03T09:35:00Z</dcterms:modified>
</cp:coreProperties>
</file>